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42B8B" w14:textId="77777777" w:rsidR="00444E71" w:rsidRDefault="00444E71" w:rsidP="00ED0711">
      <w:pPr>
        <w:jc w:val="center"/>
        <w:rPr>
          <w:b/>
          <w:sz w:val="28"/>
          <w:szCs w:val="28"/>
        </w:rPr>
      </w:pPr>
    </w:p>
    <w:p w14:paraId="75B72B2A" w14:textId="77777777" w:rsidR="00155138" w:rsidRDefault="00A43781" w:rsidP="00ED0711">
      <w:pPr>
        <w:jc w:val="center"/>
        <w:rPr>
          <w:b/>
          <w:sz w:val="28"/>
          <w:szCs w:val="28"/>
        </w:rPr>
      </w:pPr>
      <w:r w:rsidRPr="00ED0711">
        <w:rPr>
          <w:b/>
          <w:sz w:val="28"/>
          <w:szCs w:val="28"/>
        </w:rPr>
        <w:t xml:space="preserve">Ficha </w:t>
      </w:r>
      <w:r w:rsidR="00ED0711">
        <w:rPr>
          <w:b/>
          <w:sz w:val="28"/>
          <w:szCs w:val="28"/>
        </w:rPr>
        <w:t>d</w:t>
      </w:r>
      <w:r w:rsidR="00ED0711" w:rsidRPr="00ED0711">
        <w:rPr>
          <w:b/>
          <w:sz w:val="28"/>
          <w:szCs w:val="28"/>
        </w:rPr>
        <w:t xml:space="preserve">e </w:t>
      </w:r>
      <w:r w:rsidRPr="00ED0711">
        <w:rPr>
          <w:b/>
          <w:sz w:val="28"/>
          <w:szCs w:val="28"/>
        </w:rPr>
        <w:t>Inscripción</w:t>
      </w:r>
    </w:p>
    <w:p w14:paraId="0EFFE8E4" w14:textId="77777777" w:rsidR="00ED0711" w:rsidRDefault="00ED0711" w:rsidP="00ED07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55138">
        <w:rPr>
          <w:b/>
          <w:sz w:val="28"/>
          <w:szCs w:val="28"/>
        </w:rPr>
        <w:t>Diploma</w:t>
      </w:r>
      <w:r w:rsidR="00532B89">
        <w:rPr>
          <w:b/>
          <w:sz w:val="28"/>
          <w:szCs w:val="28"/>
        </w:rPr>
        <w:t xml:space="preserve"> </w:t>
      </w:r>
      <w:r w:rsidR="00155138">
        <w:rPr>
          <w:b/>
          <w:sz w:val="28"/>
          <w:szCs w:val="28"/>
        </w:rPr>
        <w:t xml:space="preserve">en </w:t>
      </w:r>
      <w:r w:rsidR="00D90696">
        <w:rPr>
          <w:b/>
          <w:sz w:val="28"/>
          <w:szCs w:val="28"/>
        </w:rPr>
        <w:t xml:space="preserve">Confiabilidad y </w:t>
      </w:r>
      <w:r w:rsidR="00155138">
        <w:rPr>
          <w:b/>
          <w:sz w:val="28"/>
          <w:szCs w:val="28"/>
        </w:rPr>
        <w:t xml:space="preserve">Gestión de Activos </w:t>
      </w:r>
    </w:p>
    <w:p w14:paraId="0A962569" w14:textId="77777777" w:rsidR="00906F4F" w:rsidRDefault="00D90696" w:rsidP="0039405E">
      <w:pPr>
        <w:spacing w:before="80" w:after="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Versión on-line</w:t>
      </w:r>
    </w:p>
    <w:p w14:paraId="3D25D18F" w14:textId="77777777" w:rsidR="00A43781" w:rsidRPr="006C2464" w:rsidRDefault="00A43781" w:rsidP="00ED0711">
      <w:pPr>
        <w:spacing w:before="80" w:after="80"/>
        <w:rPr>
          <w:b/>
          <w:sz w:val="24"/>
          <w:szCs w:val="24"/>
        </w:rPr>
      </w:pPr>
      <w:r w:rsidRPr="006C2464">
        <w:rPr>
          <w:b/>
          <w:sz w:val="24"/>
          <w:szCs w:val="24"/>
        </w:rPr>
        <w:t>Antecedentes Personales</w:t>
      </w:r>
    </w:p>
    <w:tbl>
      <w:tblPr>
        <w:tblW w:w="9464" w:type="dxa"/>
        <w:tblInd w:w="392" w:type="dxa"/>
        <w:tblLook w:val="01E0" w:firstRow="1" w:lastRow="1" w:firstColumn="1" w:lastColumn="1" w:noHBand="0" w:noVBand="0"/>
      </w:tblPr>
      <w:tblGrid>
        <w:gridCol w:w="1559"/>
        <w:gridCol w:w="4569"/>
        <w:gridCol w:w="926"/>
        <w:gridCol w:w="2410"/>
      </w:tblGrid>
      <w:tr w:rsidR="00811755" w:rsidRPr="00886FB2" w14:paraId="1F88DDF4" w14:textId="77777777" w:rsidTr="00E47552">
        <w:tc>
          <w:tcPr>
            <w:tcW w:w="1559" w:type="dxa"/>
          </w:tcPr>
          <w:p w14:paraId="6EE53F6D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Apellidos</w:t>
            </w:r>
          </w:p>
        </w:tc>
        <w:tc>
          <w:tcPr>
            <w:tcW w:w="7905" w:type="dxa"/>
            <w:gridSpan w:val="3"/>
            <w:tcBorders>
              <w:bottom w:val="single" w:sz="4" w:space="0" w:color="auto"/>
            </w:tcBorders>
          </w:tcPr>
          <w:p w14:paraId="6BBF28B0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755" w:rsidRPr="00886FB2" w14:paraId="1C9DB29F" w14:textId="77777777" w:rsidTr="00E47552">
        <w:tc>
          <w:tcPr>
            <w:tcW w:w="1559" w:type="dxa"/>
          </w:tcPr>
          <w:p w14:paraId="60B79069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Nombres</w:t>
            </w:r>
          </w:p>
        </w:tc>
        <w:tc>
          <w:tcPr>
            <w:tcW w:w="790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D2C03E0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755" w:rsidRPr="00886FB2" w14:paraId="1B298B8E" w14:textId="77777777" w:rsidTr="00E47552">
        <w:tc>
          <w:tcPr>
            <w:tcW w:w="1559" w:type="dxa"/>
          </w:tcPr>
          <w:p w14:paraId="68DA362E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Profesión</w:t>
            </w:r>
          </w:p>
        </w:tc>
        <w:tc>
          <w:tcPr>
            <w:tcW w:w="790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65D7A4D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755" w:rsidRPr="00886FB2" w14:paraId="4A57964D" w14:textId="77777777" w:rsidTr="00E47552">
        <w:tc>
          <w:tcPr>
            <w:tcW w:w="1559" w:type="dxa"/>
          </w:tcPr>
          <w:p w14:paraId="23DB872D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Rut</w:t>
            </w:r>
          </w:p>
        </w:tc>
        <w:tc>
          <w:tcPr>
            <w:tcW w:w="790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7DD92DA" w14:textId="710B8655" w:rsidR="00811755" w:rsidRPr="00886FB2" w:rsidRDefault="00342C8D" w:rsidP="00342C8D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Fecha de Nacimiento    </w:t>
            </w:r>
          </w:p>
        </w:tc>
      </w:tr>
      <w:tr w:rsidR="00811755" w:rsidRPr="00886FB2" w14:paraId="41F77272" w14:textId="77777777" w:rsidTr="00E47552">
        <w:tc>
          <w:tcPr>
            <w:tcW w:w="1559" w:type="dxa"/>
          </w:tcPr>
          <w:p w14:paraId="1D2DF166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Dirección</w:t>
            </w:r>
          </w:p>
        </w:tc>
        <w:tc>
          <w:tcPr>
            <w:tcW w:w="790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6929F57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755" w:rsidRPr="00886FB2" w14:paraId="31211F1C" w14:textId="77777777" w:rsidTr="00E47552">
        <w:tc>
          <w:tcPr>
            <w:tcW w:w="1559" w:type="dxa"/>
          </w:tcPr>
          <w:p w14:paraId="4CEE4ED6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Ciudad</w:t>
            </w:r>
          </w:p>
        </w:tc>
        <w:tc>
          <w:tcPr>
            <w:tcW w:w="790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D535642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E2B" w:rsidRPr="00886FB2" w14:paraId="0C47592B" w14:textId="77777777" w:rsidTr="00E47552">
        <w:tc>
          <w:tcPr>
            <w:tcW w:w="1559" w:type="dxa"/>
          </w:tcPr>
          <w:p w14:paraId="5EB335D5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Teléfono</w:t>
            </w:r>
          </w:p>
        </w:tc>
        <w:tc>
          <w:tcPr>
            <w:tcW w:w="4569" w:type="dxa"/>
            <w:tcBorders>
              <w:top w:val="single" w:sz="4" w:space="0" w:color="auto"/>
              <w:bottom w:val="single" w:sz="4" w:space="0" w:color="auto"/>
            </w:tcBorders>
          </w:tcPr>
          <w:p w14:paraId="1C252338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14:paraId="57C4D1F7" w14:textId="77777777" w:rsidR="00811755" w:rsidRPr="00886FB2" w:rsidRDefault="00446763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Celular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4B7DA88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138" w:rsidRPr="00886FB2" w14:paraId="6BF49F7D" w14:textId="77777777" w:rsidTr="00E47552">
        <w:tc>
          <w:tcPr>
            <w:tcW w:w="1559" w:type="dxa"/>
          </w:tcPr>
          <w:p w14:paraId="28347E38" w14:textId="77777777" w:rsidR="00155138" w:rsidRPr="00886FB2" w:rsidRDefault="00E47552" w:rsidP="0059500D">
            <w:pPr>
              <w:pStyle w:val="Textoindependiente"/>
              <w:spacing w:before="80" w:after="80" w:line="240" w:lineRule="auto"/>
              <w:ind w:right="-959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 laboral</w:t>
            </w:r>
          </w:p>
        </w:tc>
        <w:tc>
          <w:tcPr>
            <w:tcW w:w="7905" w:type="dxa"/>
            <w:gridSpan w:val="3"/>
            <w:tcBorders>
              <w:bottom w:val="single" w:sz="4" w:space="0" w:color="auto"/>
            </w:tcBorders>
          </w:tcPr>
          <w:p w14:paraId="00DAFBA5" w14:textId="77777777" w:rsidR="00155138" w:rsidRPr="00886FB2" w:rsidRDefault="00155138" w:rsidP="0059500D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138" w:rsidRPr="00886FB2" w14:paraId="054F45F6" w14:textId="77777777" w:rsidTr="00E47552">
        <w:tc>
          <w:tcPr>
            <w:tcW w:w="1559" w:type="dxa"/>
          </w:tcPr>
          <w:p w14:paraId="2297613E" w14:textId="77777777" w:rsidR="00155138" w:rsidRPr="00886FB2" w:rsidRDefault="00E47552" w:rsidP="00155138">
            <w:pPr>
              <w:pStyle w:val="Textoindependiente"/>
              <w:spacing w:before="80" w:after="80" w:line="240" w:lineRule="auto"/>
              <w:ind w:right="-959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 personal</w:t>
            </w:r>
          </w:p>
        </w:tc>
        <w:tc>
          <w:tcPr>
            <w:tcW w:w="7905" w:type="dxa"/>
            <w:gridSpan w:val="3"/>
            <w:tcBorders>
              <w:bottom w:val="single" w:sz="4" w:space="0" w:color="auto"/>
            </w:tcBorders>
          </w:tcPr>
          <w:p w14:paraId="247A5D05" w14:textId="77777777" w:rsidR="00155138" w:rsidRPr="00886FB2" w:rsidRDefault="00155138" w:rsidP="00155138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D3BAA3C" w14:textId="77777777" w:rsidR="00965F2A" w:rsidRPr="00965F2A" w:rsidRDefault="00965F2A" w:rsidP="00965F2A">
      <w:pPr>
        <w:tabs>
          <w:tab w:val="left" w:pos="426"/>
        </w:tabs>
        <w:spacing w:before="80" w:after="8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Por favor indicar cómo se informó del D</w:t>
      </w:r>
      <w:r w:rsidR="00D90696">
        <w:rPr>
          <w:sz w:val="24"/>
          <w:szCs w:val="24"/>
        </w:rPr>
        <w:t>C&amp;</w:t>
      </w:r>
      <w:r>
        <w:rPr>
          <w:sz w:val="24"/>
          <w:szCs w:val="24"/>
        </w:rPr>
        <w:t>GA __________________________________________</w:t>
      </w:r>
    </w:p>
    <w:p w14:paraId="04FE9EA9" w14:textId="77777777" w:rsidR="006C2464" w:rsidRPr="006C2464" w:rsidRDefault="006C2464" w:rsidP="00ED0711">
      <w:pPr>
        <w:spacing w:before="80" w:after="80"/>
        <w:rPr>
          <w:b/>
          <w:sz w:val="24"/>
          <w:szCs w:val="24"/>
        </w:rPr>
      </w:pPr>
      <w:r w:rsidRPr="006C2464">
        <w:rPr>
          <w:b/>
          <w:sz w:val="24"/>
          <w:szCs w:val="24"/>
        </w:rPr>
        <w:t>Empresa</w:t>
      </w:r>
    </w:p>
    <w:tbl>
      <w:tblPr>
        <w:tblW w:w="9322" w:type="dxa"/>
        <w:tblInd w:w="534" w:type="dxa"/>
        <w:tblLook w:val="01E0" w:firstRow="1" w:lastRow="1" w:firstColumn="1" w:lastColumn="1" w:noHBand="0" w:noVBand="0"/>
      </w:tblPr>
      <w:tblGrid>
        <w:gridCol w:w="927"/>
        <w:gridCol w:w="158"/>
        <w:gridCol w:w="159"/>
        <w:gridCol w:w="141"/>
        <w:gridCol w:w="423"/>
        <w:gridCol w:w="982"/>
        <w:gridCol w:w="3293"/>
        <w:gridCol w:w="923"/>
        <w:gridCol w:w="2316"/>
      </w:tblGrid>
      <w:tr w:rsidR="00811755" w:rsidRPr="00886FB2" w14:paraId="797F915E" w14:textId="77777777" w:rsidTr="00444E71">
        <w:tc>
          <w:tcPr>
            <w:tcW w:w="1808" w:type="dxa"/>
            <w:gridSpan w:val="5"/>
          </w:tcPr>
          <w:p w14:paraId="37196B39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Razón Social</w:t>
            </w:r>
          </w:p>
        </w:tc>
        <w:tc>
          <w:tcPr>
            <w:tcW w:w="7514" w:type="dxa"/>
            <w:gridSpan w:val="4"/>
            <w:tcBorders>
              <w:bottom w:val="single" w:sz="4" w:space="0" w:color="auto"/>
            </w:tcBorders>
          </w:tcPr>
          <w:p w14:paraId="65333B87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755" w:rsidRPr="00886FB2" w14:paraId="71A78340" w14:textId="77777777" w:rsidTr="00444E71">
        <w:tc>
          <w:tcPr>
            <w:tcW w:w="927" w:type="dxa"/>
          </w:tcPr>
          <w:p w14:paraId="2DF8AF7F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Rut</w:t>
            </w:r>
          </w:p>
        </w:tc>
        <w:tc>
          <w:tcPr>
            <w:tcW w:w="839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87167CA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755" w:rsidRPr="00886FB2" w14:paraId="58B433BA" w14:textId="77777777" w:rsidTr="00444E71">
        <w:tc>
          <w:tcPr>
            <w:tcW w:w="1385" w:type="dxa"/>
            <w:gridSpan w:val="4"/>
          </w:tcPr>
          <w:p w14:paraId="42632A68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Dirección</w:t>
            </w:r>
          </w:p>
        </w:tc>
        <w:tc>
          <w:tcPr>
            <w:tcW w:w="793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15EB0DE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755" w:rsidRPr="00886FB2" w14:paraId="7131E0D0" w14:textId="77777777" w:rsidTr="00444E71">
        <w:tc>
          <w:tcPr>
            <w:tcW w:w="1085" w:type="dxa"/>
            <w:gridSpan w:val="2"/>
          </w:tcPr>
          <w:p w14:paraId="143142CF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Ciudad</w:t>
            </w:r>
          </w:p>
        </w:tc>
        <w:tc>
          <w:tcPr>
            <w:tcW w:w="823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0DCC9AE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755" w:rsidRPr="00886FB2" w14:paraId="37680F38" w14:textId="77777777" w:rsidTr="00444E71">
        <w:tc>
          <w:tcPr>
            <w:tcW w:w="2790" w:type="dxa"/>
            <w:gridSpan w:val="6"/>
          </w:tcPr>
          <w:p w14:paraId="218A8C24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Cargo que desempeña</w:t>
            </w:r>
          </w:p>
        </w:tc>
        <w:tc>
          <w:tcPr>
            <w:tcW w:w="653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B2F0F3A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755" w:rsidRPr="00886FB2" w14:paraId="567A97FD" w14:textId="77777777" w:rsidTr="00444E71">
        <w:tc>
          <w:tcPr>
            <w:tcW w:w="1244" w:type="dxa"/>
            <w:gridSpan w:val="3"/>
          </w:tcPr>
          <w:p w14:paraId="2E1CA772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Ciudad</w:t>
            </w:r>
          </w:p>
        </w:tc>
        <w:tc>
          <w:tcPr>
            <w:tcW w:w="8078" w:type="dxa"/>
            <w:gridSpan w:val="6"/>
          </w:tcPr>
          <w:p w14:paraId="1C507A90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E2B" w:rsidRPr="00886FB2" w14:paraId="7D826741" w14:textId="77777777" w:rsidTr="00444E71">
        <w:tc>
          <w:tcPr>
            <w:tcW w:w="1244" w:type="dxa"/>
            <w:gridSpan w:val="3"/>
          </w:tcPr>
          <w:p w14:paraId="3825AF29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Teléfono</w:t>
            </w:r>
          </w:p>
        </w:tc>
        <w:tc>
          <w:tcPr>
            <w:tcW w:w="48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8BD811A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14:paraId="390E87AE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Fax</w:t>
            </w:r>
          </w:p>
        </w:tc>
        <w:tc>
          <w:tcPr>
            <w:tcW w:w="2316" w:type="dxa"/>
            <w:tcBorders>
              <w:top w:val="single" w:sz="4" w:space="0" w:color="auto"/>
              <w:bottom w:val="single" w:sz="4" w:space="0" w:color="auto"/>
            </w:tcBorders>
          </w:tcPr>
          <w:p w14:paraId="7D77F1C1" w14:textId="77777777" w:rsidR="00811755" w:rsidRPr="00886FB2" w:rsidRDefault="00811755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EC0296B" w14:textId="77777777" w:rsidR="00965F2A" w:rsidRPr="00965F2A" w:rsidRDefault="000E6253" w:rsidP="00ED0711">
      <w:pPr>
        <w:spacing w:before="80" w:after="80"/>
        <w:rPr>
          <w:sz w:val="24"/>
          <w:szCs w:val="24"/>
        </w:rPr>
      </w:pPr>
      <w:r w:rsidRPr="000E6253">
        <w:rPr>
          <w:b/>
          <w:sz w:val="24"/>
          <w:szCs w:val="24"/>
        </w:rPr>
        <w:t>Facturar a:</w:t>
      </w:r>
      <w:r w:rsidR="00965F2A">
        <w:rPr>
          <w:b/>
          <w:sz w:val="24"/>
          <w:szCs w:val="24"/>
        </w:rPr>
        <w:t xml:space="preserve">   </w:t>
      </w:r>
      <w:r w:rsidR="00965F2A">
        <w:rPr>
          <w:sz w:val="24"/>
          <w:szCs w:val="24"/>
        </w:rPr>
        <w:t>La empresa ________________</w:t>
      </w:r>
      <w:r w:rsidR="00965F2A">
        <w:rPr>
          <w:sz w:val="24"/>
          <w:szCs w:val="24"/>
        </w:rPr>
        <w:tab/>
        <w:t>Al participante      _________________________</w:t>
      </w:r>
    </w:p>
    <w:tbl>
      <w:tblPr>
        <w:tblW w:w="13484" w:type="dxa"/>
        <w:tblInd w:w="534" w:type="dxa"/>
        <w:tblLook w:val="01E0" w:firstRow="1" w:lastRow="1" w:firstColumn="1" w:lastColumn="1" w:noHBand="0" w:noVBand="0"/>
      </w:tblPr>
      <w:tblGrid>
        <w:gridCol w:w="959"/>
        <w:gridCol w:w="1098"/>
        <w:gridCol w:w="1406"/>
        <w:gridCol w:w="2174"/>
        <w:gridCol w:w="1559"/>
        <w:gridCol w:w="2096"/>
        <w:gridCol w:w="2096"/>
        <w:gridCol w:w="2096"/>
      </w:tblGrid>
      <w:tr w:rsidR="00965F2A" w:rsidRPr="00886FB2" w14:paraId="18A8FCE6" w14:textId="77777777" w:rsidTr="005F45EB">
        <w:tc>
          <w:tcPr>
            <w:tcW w:w="3463" w:type="dxa"/>
            <w:gridSpan w:val="3"/>
          </w:tcPr>
          <w:p w14:paraId="7D01AAA2" w14:textId="77777777" w:rsidR="00965F2A" w:rsidRPr="00886FB2" w:rsidRDefault="00965F2A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Persona encargada de la empresa</w:t>
            </w:r>
          </w:p>
        </w:tc>
        <w:tc>
          <w:tcPr>
            <w:tcW w:w="5829" w:type="dxa"/>
            <w:gridSpan w:val="3"/>
            <w:tcBorders>
              <w:bottom w:val="single" w:sz="4" w:space="0" w:color="auto"/>
            </w:tcBorders>
          </w:tcPr>
          <w:p w14:paraId="43FC14F8" w14:textId="77777777" w:rsidR="00965F2A" w:rsidRPr="00886FB2" w:rsidRDefault="00965F2A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14:paraId="38BD3B58" w14:textId="77777777" w:rsidR="00965F2A" w:rsidRPr="00886FB2" w:rsidRDefault="00965F2A">
            <w:pPr>
              <w:rPr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14:paraId="4E9A8339" w14:textId="77777777" w:rsidR="00965F2A" w:rsidRPr="00886FB2" w:rsidRDefault="00965F2A">
            <w:pPr>
              <w:rPr>
                <w:sz w:val="24"/>
                <w:szCs w:val="24"/>
              </w:rPr>
            </w:pPr>
          </w:p>
        </w:tc>
      </w:tr>
      <w:tr w:rsidR="00965F2A" w:rsidRPr="00886FB2" w14:paraId="66E05A01" w14:textId="77777777" w:rsidTr="005F45EB">
        <w:trPr>
          <w:gridAfter w:val="2"/>
          <w:wAfter w:w="4192" w:type="dxa"/>
        </w:trPr>
        <w:tc>
          <w:tcPr>
            <w:tcW w:w="959" w:type="dxa"/>
          </w:tcPr>
          <w:p w14:paraId="25FAB935" w14:textId="77777777" w:rsidR="00965F2A" w:rsidRPr="00886FB2" w:rsidRDefault="00965F2A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Cargo</w:t>
            </w: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</w:tcPr>
          <w:p w14:paraId="1E9FDBD4" w14:textId="77777777" w:rsidR="00965F2A" w:rsidRPr="00886FB2" w:rsidRDefault="00965F2A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5C128FB" w14:textId="77777777" w:rsidR="00965F2A" w:rsidRPr="00886FB2" w:rsidRDefault="00965F2A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>Teléfono</w:t>
            </w: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14:paraId="0E4E24A4" w14:textId="77777777" w:rsidR="00965F2A" w:rsidRPr="00886FB2" w:rsidRDefault="00965F2A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F2A" w:rsidRPr="00886FB2" w14:paraId="260F9009" w14:textId="77777777" w:rsidTr="005F45EB">
        <w:trPr>
          <w:gridAfter w:val="2"/>
          <w:wAfter w:w="4192" w:type="dxa"/>
        </w:trPr>
        <w:tc>
          <w:tcPr>
            <w:tcW w:w="2057" w:type="dxa"/>
            <w:gridSpan w:val="2"/>
          </w:tcPr>
          <w:p w14:paraId="47E9BB91" w14:textId="77777777" w:rsidR="00965F2A" w:rsidRPr="00886FB2" w:rsidRDefault="00965F2A" w:rsidP="00886FB2">
            <w:pPr>
              <w:pStyle w:val="Textoindependiente"/>
              <w:spacing w:before="80" w:after="8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6FB2">
              <w:rPr>
                <w:rFonts w:ascii="Times New Roman" w:hAnsi="Times New Roman"/>
                <w:sz w:val="24"/>
                <w:szCs w:val="24"/>
              </w:rPr>
              <w:t xml:space="preserve">Franquicia </w:t>
            </w:r>
            <w:proofErr w:type="spellStart"/>
            <w:r w:rsidRPr="00886FB2">
              <w:rPr>
                <w:rFonts w:ascii="Times New Roman" w:hAnsi="Times New Roman"/>
                <w:sz w:val="24"/>
                <w:szCs w:val="24"/>
              </w:rPr>
              <w:t>Sence</w:t>
            </w:r>
            <w:proofErr w:type="spellEnd"/>
          </w:p>
        </w:tc>
        <w:tc>
          <w:tcPr>
            <w:tcW w:w="7235" w:type="dxa"/>
            <w:gridSpan w:val="4"/>
            <w:tcBorders>
              <w:bottom w:val="single" w:sz="4" w:space="0" w:color="auto"/>
            </w:tcBorders>
          </w:tcPr>
          <w:p w14:paraId="6CCD9665" w14:textId="77777777" w:rsidR="00965F2A" w:rsidRPr="00677AAC" w:rsidRDefault="00677AAC" w:rsidP="00886FB2">
            <w:pPr>
              <w:pStyle w:val="Textoindependiente"/>
              <w:spacing w:before="80" w:after="8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7AAC">
              <w:rPr>
                <w:rFonts w:ascii="Times New Roman" w:hAnsi="Times New Roman"/>
                <w:b/>
                <w:sz w:val="24"/>
                <w:szCs w:val="24"/>
              </w:rPr>
              <w:t>NO APLICA PARA EL D</w:t>
            </w:r>
            <w:r w:rsidR="00D90696">
              <w:rPr>
                <w:rFonts w:ascii="Times New Roman" w:hAnsi="Times New Roman"/>
                <w:b/>
                <w:sz w:val="24"/>
                <w:szCs w:val="24"/>
              </w:rPr>
              <w:t>C&amp;</w:t>
            </w:r>
            <w:r w:rsidRPr="00677AAC">
              <w:rPr>
                <w:rFonts w:ascii="Times New Roman" w:hAnsi="Times New Roman"/>
                <w:b/>
                <w:sz w:val="24"/>
                <w:szCs w:val="24"/>
              </w:rPr>
              <w:t>GA</w:t>
            </w:r>
          </w:p>
        </w:tc>
      </w:tr>
    </w:tbl>
    <w:p w14:paraId="3E15801D" w14:textId="77777777" w:rsidR="00444E71" w:rsidRDefault="000E6253" w:rsidP="00444E71">
      <w:pPr>
        <w:spacing w:before="80" w:after="80"/>
        <w:jc w:val="center"/>
      </w:pPr>
      <w:r w:rsidRPr="00532B89">
        <w:t xml:space="preserve">Cualquier consulta debe hacerse a los correos electrónicos </w:t>
      </w:r>
      <w:hyperlink r:id="rId8" w:history="1">
        <w:r w:rsidR="00444E71" w:rsidRPr="006D601E">
          <w:rPr>
            <w:rStyle w:val="Hipervnculo"/>
          </w:rPr>
          <w:t>mariela.calderon@usm.cl</w:t>
        </w:r>
      </w:hyperlink>
      <w:r w:rsidR="00444E71">
        <w:t xml:space="preserve"> </w:t>
      </w:r>
      <w:hyperlink r:id="rId9" w:history="1">
        <w:r w:rsidR="00C055B9" w:rsidRPr="001B3B19">
          <w:rPr>
            <w:rStyle w:val="Hipervnculo"/>
          </w:rPr>
          <w:t>dgat@dgat.utfsm.cl</w:t>
        </w:r>
      </w:hyperlink>
      <w:r w:rsidR="00C055B9">
        <w:t xml:space="preserve"> </w:t>
      </w:r>
    </w:p>
    <w:p w14:paraId="59E0A004" w14:textId="77777777" w:rsidR="00444E71" w:rsidRDefault="00444E71" w:rsidP="00444E71">
      <w:pPr>
        <w:spacing w:before="80" w:after="80"/>
        <w:jc w:val="center"/>
      </w:pPr>
      <w:r>
        <w:t>Teléfono 032-</w:t>
      </w:r>
      <w:proofErr w:type="gramStart"/>
      <w:r>
        <w:t>2654741  032</w:t>
      </w:r>
      <w:proofErr w:type="gramEnd"/>
      <w:r>
        <w:t xml:space="preserve"> 2654590</w:t>
      </w:r>
    </w:p>
    <w:sectPr w:rsidR="00444E71" w:rsidSect="00444E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5842" w:code="1"/>
      <w:pgMar w:top="1134" w:right="1185" w:bottom="1134" w:left="851" w:header="284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3DFB06" w14:textId="77777777" w:rsidR="0016449D" w:rsidRDefault="0016449D">
      <w:r>
        <w:separator/>
      </w:r>
    </w:p>
  </w:endnote>
  <w:endnote w:type="continuationSeparator" w:id="0">
    <w:p w14:paraId="19E7CE22" w14:textId="77777777" w:rsidR="0016449D" w:rsidRDefault="00164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91F38E-1360-4FA9-9E21-B6E51D2C400A}"/>
    <w:embedBold r:id="rId2" w:fontKey="{CE968322-AAE8-4D00-8A86-A24732342F06}"/>
    <w:embedBoldItalic r:id="rId3" w:fontKey="{F977BE24-1A1D-4469-98FB-0FE21968CB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pleGaramon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aramond Light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39F31" w14:textId="77777777" w:rsidR="000A643F" w:rsidRDefault="000A643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5C8E0" w14:textId="77777777" w:rsidR="00A43781" w:rsidRDefault="0097578A" w:rsidP="00A43781">
    <w:pPr>
      <w:pStyle w:val="Piedepgina"/>
      <w:jc w:val="center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6C3E952" wp14:editId="54DAF283">
              <wp:simplePos x="0" y="0"/>
              <wp:positionH relativeFrom="column">
                <wp:posOffset>571500</wp:posOffset>
              </wp:positionH>
              <wp:positionV relativeFrom="paragraph">
                <wp:posOffset>140970</wp:posOffset>
              </wp:positionV>
              <wp:extent cx="3886200" cy="457200"/>
              <wp:effectExtent l="0" t="0" r="0" b="0"/>
              <wp:wrapNone/>
              <wp:docPr id="3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3E405" w14:textId="77777777" w:rsidR="00A43781" w:rsidRPr="00A43781" w:rsidRDefault="00A43781" w:rsidP="00A43781">
                          <w:pPr>
                            <w:jc w:val="center"/>
                            <w:rPr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A43781">
                            <w:rPr>
                              <w:b/>
                              <w:i/>
                              <w:sz w:val="24"/>
                              <w:szCs w:val="24"/>
                            </w:rPr>
                            <w:t>Dirección General de Asistencia Técnica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C3E952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26" type="#_x0000_t202" style="position:absolute;left:0;text-align:left;margin-left:45pt;margin-top:11.1pt;width:306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" stroked="f">
              <v:textbox>
                <w:txbxContent>
                  <w:p w14:paraId="6413E405" w14:textId="77777777" w:rsidR="00A43781" w:rsidRPr="00A43781" w:rsidRDefault="00A43781" w:rsidP="00A43781">
                    <w:pPr>
                      <w:jc w:val="center"/>
                      <w:rPr>
                        <w:b/>
                        <w:i/>
                        <w:sz w:val="24"/>
                        <w:szCs w:val="24"/>
                      </w:rPr>
                    </w:pPr>
                    <w:r w:rsidRPr="00A43781">
                      <w:rPr>
                        <w:b/>
                        <w:i/>
                        <w:sz w:val="24"/>
                        <w:szCs w:val="24"/>
                      </w:rPr>
                      <w:t>Dirección General de Asistencia Técnica</w:t>
                    </w:r>
                  </w:p>
                </w:txbxContent>
              </v:textbox>
            </v:shape>
          </w:pict>
        </mc:Fallback>
      </mc:AlternateContent>
    </w:r>
  </w:p>
  <w:p w14:paraId="7068336E" w14:textId="77777777" w:rsidR="00A43781" w:rsidRDefault="0097578A" w:rsidP="00A43781">
    <w:pPr>
      <w:pStyle w:val="Piedepgina"/>
      <w:jc w:val="right"/>
    </w:pPr>
    <w:r>
      <w:rPr>
        <w:noProof/>
        <w:lang w:val="es-CL" w:eastAsia="es-CL"/>
      </w:rPr>
      <w:drawing>
        <wp:inline distT="0" distB="0" distL="0" distR="0" wp14:anchorId="6E967204" wp14:editId="1CA0E8E9">
          <wp:extent cx="922020" cy="396240"/>
          <wp:effectExtent l="0" t="0" r="0" b="3810"/>
          <wp:docPr id="2" name="Imagen 2" descr="dgat pla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gat pla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89FF1D" w14:textId="77777777" w:rsidR="00A3014F" w:rsidRDefault="00A3014F" w:rsidP="00A43781">
    <w:pPr>
      <w:pStyle w:val="Piedepgina"/>
      <w:jc w:val="right"/>
    </w:pPr>
  </w:p>
  <w:p w14:paraId="110CFAFE" w14:textId="77777777" w:rsidR="00444E71" w:rsidRDefault="00444E71" w:rsidP="00A43781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E7550" w14:textId="77777777" w:rsidR="000A643F" w:rsidRDefault="000A64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BC6C54" w14:textId="77777777" w:rsidR="0016449D" w:rsidRDefault="0016449D">
      <w:r>
        <w:separator/>
      </w:r>
    </w:p>
  </w:footnote>
  <w:footnote w:type="continuationSeparator" w:id="0">
    <w:p w14:paraId="3A4ACFD4" w14:textId="77777777" w:rsidR="0016449D" w:rsidRDefault="00164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44746" w14:textId="77777777" w:rsidR="000A643F" w:rsidRDefault="000A6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B8E2C" w14:textId="77777777" w:rsidR="00A3014F" w:rsidRDefault="00000000" w:rsidP="00A43781">
    <w:pPr>
      <w:pStyle w:val="Encabezado"/>
      <w:tabs>
        <w:tab w:val="clear" w:pos="4252"/>
        <w:tab w:val="center" w:pos="4820"/>
      </w:tabs>
      <w:jc w:val="center"/>
    </w:pPr>
    <w:sdt>
      <w:sdtPr>
        <w:id w:val="1915749891"/>
        <w:docPartObj>
          <w:docPartGallery w:val="Watermarks"/>
          <w:docPartUnique/>
        </w:docPartObj>
      </w:sdtPr>
      <w:sdtContent>
        <w:r>
          <w:pict w14:anchorId="273BF0F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60175814" o:spid="_x0000_s1093" type="#_x0000_t136" style="position:absolute;left:0;text-align:left;margin-left:0;margin-top:0;width:539.6pt;height:179.8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C&amp;GA online"/>
              <w10:wrap anchorx="margin" anchory="margin"/>
            </v:shape>
          </w:pict>
        </w:r>
      </w:sdtContent>
    </w:sdt>
    <w:r w:rsidR="0097578A">
      <w:rPr>
        <w:noProof/>
        <w:lang w:val="es-CL" w:eastAsia="es-CL"/>
      </w:rPr>
      <w:drawing>
        <wp:inline distT="0" distB="0" distL="0" distR="0" wp14:anchorId="419855A7" wp14:editId="0C1AAF4E">
          <wp:extent cx="1524000" cy="731520"/>
          <wp:effectExtent l="0" t="0" r="0" b="0"/>
          <wp:docPr id="1" name="Imagen 1" descr="Marca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39A5E" w14:textId="77777777" w:rsidR="000A643F" w:rsidRDefault="000A64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4850F7"/>
    <w:multiLevelType w:val="hybridMultilevel"/>
    <w:tmpl w:val="9752B1D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941DB9"/>
    <w:multiLevelType w:val="hybridMultilevel"/>
    <w:tmpl w:val="F05821F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39762224">
    <w:abstractNumId w:val="1"/>
  </w:num>
  <w:num w:numId="2" w16cid:durableId="126320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86B"/>
    <w:rsid w:val="0006619A"/>
    <w:rsid w:val="000A643F"/>
    <w:rsid w:val="000E6253"/>
    <w:rsid w:val="000F3840"/>
    <w:rsid w:val="00155138"/>
    <w:rsid w:val="0016449D"/>
    <w:rsid w:val="00177F20"/>
    <w:rsid w:val="00183ED7"/>
    <w:rsid w:val="001D0501"/>
    <w:rsid w:val="00201CB4"/>
    <w:rsid w:val="00213192"/>
    <w:rsid w:val="00234AA9"/>
    <w:rsid w:val="00342C8D"/>
    <w:rsid w:val="003731B7"/>
    <w:rsid w:val="003761D8"/>
    <w:rsid w:val="0039405E"/>
    <w:rsid w:val="00444E71"/>
    <w:rsid w:val="00446763"/>
    <w:rsid w:val="00470F19"/>
    <w:rsid w:val="004F0F29"/>
    <w:rsid w:val="00532B89"/>
    <w:rsid w:val="0059500D"/>
    <w:rsid w:val="005F45EB"/>
    <w:rsid w:val="00677AAC"/>
    <w:rsid w:val="006878DD"/>
    <w:rsid w:val="006A161A"/>
    <w:rsid w:val="006A4C2B"/>
    <w:rsid w:val="006A5EC8"/>
    <w:rsid w:val="006C2464"/>
    <w:rsid w:val="006F1DA4"/>
    <w:rsid w:val="007306EF"/>
    <w:rsid w:val="007871DA"/>
    <w:rsid w:val="007971C2"/>
    <w:rsid w:val="007B6982"/>
    <w:rsid w:val="007C07C2"/>
    <w:rsid w:val="007D1CA0"/>
    <w:rsid w:val="00805E4D"/>
    <w:rsid w:val="00811755"/>
    <w:rsid w:val="008158CF"/>
    <w:rsid w:val="008408C9"/>
    <w:rsid w:val="00862DFA"/>
    <w:rsid w:val="00886FB2"/>
    <w:rsid w:val="00906F4F"/>
    <w:rsid w:val="009106FD"/>
    <w:rsid w:val="00911FAE"/>
    <w:rsid w:val="00965F2A"/>
    <w:rsid w:val="0097578A"/>
    <w:rsid w:val="009C25EC"/>
    <w:rsid w:val="00A0386B"/>
    <w:rsid w:val="00A3014F"/>
    <w:rsid w:val="00A43781"/>
    <w:rsid w:val="00AB6DE8"/>
    <w:rsid w:val="00B819BC"/>
    <w:rsid w:val="00BA0ADC"/>
    <w:rsid w:val="00BC2407"/>
    <w:rsid w:val="00BF3AC3"/>
    <w:rsid w:val="00C00789"/>
    <w:rsid w:val="00C055B9"/>
    <w:rsid w:val="00C27E2B"/>
    <w:rsid w:val="00CA1776"/>
    <w:rsid w:val="00CB3711"/>
    <w:rsid w:val="00CC4D8A"/>
    <w:rsid w:val="00CD034A"/>
    <w:rsid w:val="00CE67B9"/>
    <w:rsid w:val="00CE6D9B"/>
    <w:rsid w:val="00D90696"/>
    <w:rsid w:val="00DB2A8F"/>
    <w:rsid w:val="00E47552"/>
    <w:rsid w:val="00E554FC"/>
    <w:rsid w:val="00ED0711"/>
    <w:rsid w:val="00FC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F218AC"/>
  <w15:docId w15:val="{F66DEAD8-8313-407A-8907-15FE5885D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sz w:val="24"/>
      <w:szCs w:val="18"/>
    </w:rPr>
  </w:style>
  <w:style w:type="paragraph" w:styleId="Ttulo2">
    <w:name w:val="heading 2"/>
    <w:basedOn w:val="Normal"/>
    <w:next w:val="Normal"/>
    <w:qFormat/>
    <w:pPr>
      <w:keepNext/>
      <w:autoSpaceDE w:val="0"/>
      <w:autoSpaceDN w:val="0"/>
      <w:adjustRightInd w:val="0"/>
      <w:ind w:left="2832"/>
      <w:jc w:val="center"/>
      <w:outlineLvl w:val="1"/>
    </w:pPr>
    <w:rPr>
      <w:b/>
      <w:bCs/>
      <w:sz w:val="2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sz w:val="24"/>
      <w:szCs w:val="16"/>
      <w:lang w:val="en-US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bCs/>
      <w:sz w:val="24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Helv" w:hAnsi="Helv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b/>
      <w:bCs/>
      <w:caps/>
      <w:sz w:val="24"/>
      <w:lang w:val="es-CL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sz w:val="24"/>
      <w:lang w:val="es-CL"/>
    </w:rPr>
  </w:style>
  <w:style w:type="paragraph" w:styleId="Ttulo8">
    <w:name w:val="heading 8"/>
    <w:basedOn w:val="Normal"/>
    <w:next w:val="Normal"/>
    <w:qFormat/>
    <w:pPr>
      <w:keepNext/>
      <w:ind w:left="2124"/>
      <w:jc w:val="center"/>
      <w:outlineLvl w:val="7"/>
    </w:pPr>
    <w:rPr>
      <w:rFonts w:ascii="Bookman Old Style" w:hAnsi="Bookman Old Style"/>
      <w:b/>
      <w:bCs/>
      <w:sz w:val="24"/>
      <w:lang w:val="es-CL"/>
    </w:rPr>
  </w:style>
  <w:style w:type="paragraph" w:styleId="Ttulo9">
    <w:name w:val="heading 9"/>
    <w:basedOn w:val="Normal"/>
    <w:next w:val="Normal"/>
    <w:qFormat/>
    <w:pPr>
      <w:keepNext/>
      <w:ind w:left="2124"/>
      <w:jc w:val="center"/>
      <w:outlineLvl w:val="8"/>
    </w:pPr>
    <w:rPr>
      <w:rFonts w:ascii="Bookman Old Style" w:hAnsi="Bookman Old Style"/>
      <w:b/>
      <w:bCs/>
      <w:caps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pPr>
      <w:spacing w:line="480" w:lineRule="auto"/>
      <w:ind w:firstLine="1418"/>
      <w:jc w:val="both"/>
    </w:pPr>
    <w:rPr>
      <w:rFonts w:ascii="AppleGaramond" w:hAnsi="AppleGaramond"/>
      <w:sz w:val="26"/>
      <w:lang w:val="es-ES_tradnl"/>
    </w:rPr>
  </w:style>
  <w:style w:type="paragraph" w:styleId="Textoindependiente">
    <w:name w:val="Body Text"/>
    <w:basedOn w:val="Normal"/>
    <w:pPr>
      <w:spacing w:line="480" w:lineRule="auto"/>
      <w:jc w:val="center"/>
    </w:pPr>
    <w:rPr>
      <w:rFonts w:ascii="AppleGaramond" w:hAnsi="AppleGaramond"/>
      <w:sz w:val="26"/>
      <w:lang w:val="es-ES_tradnl"/>
    </w:rPr>
  </w:style>
  <w:style w:type="character" w:styleId="Hipervnculo">
    <w:name w:val="Hyperlink"/>
    <w:rPr>
      <w:color w:val="0000FF"/>
      <w:u w:val="single"/>
    </w:rPr>
  </w:style>
  <w:style w:type="paragraph" w:styleId="Ttulo">
    <w:name w:val="Title"/>
    <w:basedOn w:val="Normal"/>
    <w:qFormat/>
    <w:pPr>
      <w:jc w:val="center"/>
    </w:pPr>
    <w:rPr>
      <w:sz w:val="24"/>
    </w:rPr>
  </w:style>
  <w:style w:type="character" w:styleId="Hipervnculovisitado">
    <w:name w:val="FollowedHyperlink"/>
    <w:rPr>
      <w:color w:val="800080"/>
      <w:u w:val="single"/>
    </w:rPr>
  </w:style>
  <w:style w:type="paragraph" w:styleId="Sangra2detindependiente">
    <w:name w:val="Body Text Indent 2"/>
    <w:basedOn w:val="Normal"/>
    <w:pPr>
      <w:ind w:firstLine="1418"/>
      <w:jc w:val="both"/>
    </w:pPr>
    <w:rPr>
      <w:rFonts w:ascii="Garamond LightCondensed" w:hAnsi="Garamond LightCondensed"/>
    </w:rPr>
  </w:style>
  <w:style w:type="paragraph" w:styleId="Textoindependiente2">
    <w:name w:val="Body Text 2"/>
    <w:basedOn w:val="Normal"/>
    <w:pPr>
      <w:autoSpaceDE w:val="0"/>
      <w:autoSpaceDN w:val="0"/>
      <w:adjustRightInd w:val="0"/>
      <w:spacing w:line="360" w:lineRule="auto"/>
      <w:jc w:val="both"/>
    </w:pPr>
    <w:rPr>
      <w:sz w:val="24"/>
    </w:rPr>
  </w:style>
  <w:style w:type="paragraph" w:styleId="Textoindependiente3">
    <w:name w:val="Body Text 3"/>
    <w:basedOn w:val="Normal"/>
    <w:rPr>
      <w:sz w:val="24"/>
    </w:rPr>
  </w:style>
  <w:style w:type="paragraph" w:styleId="Textodeglobo">
    <w:name w:val="Balloon Text"/>
    <w:basedOn w:val="Normal"/>
    <w:semiHidden/>
    <w:rsid w:val="007871D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811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la.calderon@usm.c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gat@dgat.utfsm.c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is%20Documentos\Actualidad%20MARZO\Maqueta\Molde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00283-004D-4BBE-91AB-E947A193D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Molde.dot</Template>
  <TotalTime>1</TotalTime>
  <Pages>1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Escribir siempre en Mayúscula minúscula a doble espacio con AppleGaramond Light de 13pts</vt:lpstr>
    </vt:vector>
  </TitlesOfParts>
  <Company>Universidad Austral de Chile</Company>
  <LinksUpToDate>false</LinksUpToDate>
  <CharactersWithSpaces>897</CharactersWithSpaces>
  <SharedDoc>false</SharedDoc>
  <HLinks>
    <vt:vector size="12" baseType="variant">
      <vt:variant>
        <vt:i4>2687067</vt:i4>
      </vt:variant>
      <vt:variant>
        <vt:i4>3</vt:i4>
      </vt:variant>
      <vt:variant>
        <vt:i4>0</vt:i4>
      </vt:variant>
      <vt:variant>
        <vt:i4>5</vt:i4>
      </vt:variant>
      <vt:variant>
        <vt:lpwstr>mailto:dgat@dgat.utfsm.cl</vt:lpwstr>
      </vt:variant>
      <vt:variant>
        <vt:lpwstr/>
      </vt:variant>
      <vt:variant>
        <vt:i4>852066</vt:i4>
      </vt:variant>
      <vt:variant>
        <vt:i4>0</vt:i4>
      </vt:variant>
      <vt:variant>
        <vt:i4>0</vt:i4>
      </vt:variant>
      <vt:variant>
        <vt:i4>5</vt:i4>
      </vt:variant>
      <vt:variant>
        <vt:lpwstr>mailto:mariela.calderon@usm.cl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Escribir siempre en Mayúscula minúscula a doble espacio con AppleGaramond Light de 13pts</dc:title>
  <dc:creator>rrpp</dc:creator>
  <cp:lastModifiedBy>F7891</cp:lastModifiedBy>
  <cp:revision>2</cp:revision>
  <cp:lastPrinted>2006-12-26T19:11:00Z</cp:lastPrinted>
  <dcterms:created xsi:type="dcterms:W3CDTF">2024-10-16T19:02:00Z</dcterms:created>
  <dcterms:modified xsi:type="dcterms:W3CDTF">2024-10-16T19:02:00Z</dcterms:modified>
</cp:coreProperties>
</file>